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954" w:rsidRDefault="001458CC">
      <w:r>
        <w:rPr>
          <w:noProof/>
          <w:lang w:eastAsia="de-DE"/>
        </w:rPr>
        <w:drawing>
          <wp:inline distT="0" distB="0" distL="0" distR="0">
            <wp:extent cx="5760720" cy="7569318"/>
            <wp:effectExtent l="0" t="0" r="0" b="0"/>
            <wp:docPr id="1" name="Grafik 1" descr="cid:18c2087c16c242688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8c2087c16c24268887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6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295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8CC"/>
    <w:rsid w:val="001458CC"/>
    <w:rsid w:val="00882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D39B8A-D22A-4F3D-93DE-45CCF26B6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18c2087c16c242688871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2E70ED8D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Mueller, Rike</dc:creator>
  <cp:keywords/>
  <dc:description/>
  <cp:lastModifiedBy>Mueller, Rike</cp:lastModifiedBy>
  <cp:revision>1</cp:revision>
  <dcterms:created xsi:type="dcterms:W3CDTF">2023-11-30T14:41:00Z</dcterms:created>
  <dcterms:modified xsi:type="dcterms:W3CDTF">2023-11-30T14:41:00Z</dcterms:modified>
</cp:coreProperties>
</file>